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E3" w:rsidRDefault="00932CE3" w:rsidP="00467969">
      <w:pPr>
        <w:jc w:val="center"/>
        <w:rPr>
          <w:sz w:val="24"/>
        </w:rPr>
      </w:pPr>
      <w:r w:rsidRPr="00D66AF1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932CE3" w:rsidRDefault="00932CE3" w:rsidP="00467969">
      <w:pPr>
        <w:pStyle w:val="Title"/>
        <w:rPr>
          <w:b/>
        </w:rPr>
      </w:pPr>
    </w:p>
    <w:p w:rsidR="00932CE3" w:rsidRDefault="00932CE3" w:rsidP="00467969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932CE3" w:rsidRDefault="00932CE3" w:rsidP="00467969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932CE3" w:rsidRDefault="00932CE3" w:rsidP="00467969">
      <w:pPr>
        <w:jc w:val="center"/>
        <w:rPr>
          <w:sz w:val="28"/>
        </w:rPr>
      </w:pPr>
    </w:p>
    <w:p w:rsidR="00932CE3" w:rsidRDefault="00932CE3" w:rsidP="00467969">
      <w:pPr>
        <w:jc w:val="center"/>
        <w:rPr>
          <w:sz w:val="28"/>
        </w:rPr>
      </w:pPr>
    </w:p>
    <w:p w:rsidR="00932CE3" w:rsidRDefault="00932CE3" w:rsidP="00467969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932CE3" w:rsidRDefault="00932CE3" w:rsidP="00467969">
      <w:pPr>
        <w:jc w:val="both"/>
        <w:rPr>
          <w:sz w:val="28"/>
        </w:rPr>
      </w:pPr>
    </w:p>
    <w:p w:rsidR="00932CE3" w:rsidRDefault="00932CE3" w:rsidP="00467969">
      <w:pPr>
        <w:jc w:val="both"/>
        <w:rPr>
          <w:sz w:val="28"/>
          <w:szCs w:val="28"/>
        </w:rPr>
      </w:pPr>
      <w:r>
        <w:rPr>
          <w:sz w:val="28"/>
          <w:szCs w:val="28"/>
        </w:rPr>
        <w:t>От   28.01.2021  №  576</w:t>
      </w:r>
    </w:p>
    <w:p w:rsidR="00932CE3" w:rsidRDefault="00932CE3" w:rsidP="00467969">
      <w:pPr>
        <w:jc w:val="both"/>
        <w:rPr>
          <w:sz w:val="24"/>
        </w:rPr>
      </w:pPr>
      <w:r>
        <w:rPr>
          <w:sz w:val="24"/>
        </w:rPr>
        <w:t>г. Бабаево</w:t>
      </w:r>
    </w:p>
    <w:p w:rsidR="00932CE3" w:rsidRDefault="00932CE3" w:rsidP="00467969">
      <w:pPr>
        <w:jc w:val="both"/>
      </w:pPr>
    </w:p>
    <w:p w:rsidR="00932CE3" w:rsidRDefault="00932CE3" w:rsidP="00467969">
      <w:pPr>
        <w:jc w:val="both"/>
      </w:pPr>
    </w:p>
    <w:p w:rsidR="00932CE3" w:rsidRDefault="00932CE3" w:rsidP="00467969">
      <w:pPr>
        <w:jc w:val="both"/>
        <w:rPr>
          <w:sz w:val="28"/>
        </w:rPr>
      </w:pPr>
      <w:r>
        <w:rPr>
          <w:sz w:val="28"/>
        </w:rPr>
        <w:t>О предоставлении муниципального имущества,</w:t>
      </w:r>
    </w:p>
    <w:p w:rsidR="00932CE3" w:rsidRDefault="00932CE3" w:rsidP="00467969">
      <w:pPr>
        <w:jc w:val="both"/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932CE3" w:rsidRDefault="00932CE3" w:rsidP="00467969">
      <w:pPr>
        <w:jc w:val="both"/>
        <w:rPr>
          <w:sz w:val="28"/>
        </w:rPr>
      </w:pPr>
      <w:r>
        <w:rPr>
          <w:sz w:val="28"/>
        </w:rPr>
        <w:t xml:space="preserve">Бабаевского муниципального района, </w:t>
      </w:r>
    </w:p>
    <w:p w:rsidR="00932CE3" w:rsidRDefault="00932CE3" w:rsidP="00467969">
      <w:pPr>
        <w:jc w:val="both"/>
        <w:rPr>
          <w:sz w:val="28"/>
        </w:rPr>
      </w:pPr>
      <w:r>
        <w:rPr>
          <w:sz w:val="28"/>
        </w:rPr>
        <w:t>в безвозмездное пользование</w:t>
      </w:r>
    </w:p>
    <w:p w:rsidR="00932CE3" w:rsidRDefault="00932CE3" w:rsidP="00467969">
      <w:pPr>
        <w:rPr>
          <w:sz w:val="28"/>
        </w:rPr>
      </w:pPr>
    </w:p>
    <w:p w:rsidR="00932CE3" w:rsidRDefault="00932CE3" w:rsidP="00467969">
      <w:pPr>
        <w:ind w:firstLine="900"/>
        <w:jc w:val="both"/>
        <w:rPr>
          <w:sz w:val="28"/>
        </w:rPr>
      </w:pPr>
      <w:r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Представительное Собрание Бабаевского муниципального района</w:t>
      </w:r>
      <w:r>
        <w:rPr>
          <w:sz w:val="28"/>
        </w:rPr>
        <w:t>,</w:t>
      </w:r>
    </w:p>
    <w:p w:rsidR="00932CE3" w:rsidRDefault="00932CE3" w:rsidP="00467969">
      <w:pPr>
        <w:ind w:firstLine="900"/>
        <w:jc w:val="both"/>
        <w:rPr>
          <w:sz w:val="28"/>
        </w:rPr>
      </w:pPr>
      <w:r>
        <w:rPr>
          <w:sz w:val="28"/>
        </w:rPr>
        <w:t>РЕШИЛО:</w:t>
      </w:r>
    </w:p>
    <w:p w:rsidR="00932CE3" w:rsidRDefault="00932CE3" w:rsidP="00467969">
      <w:pPr>
        <w:ind w:firstLine="900"/>
        <w:jc w:val="both"/>
        <w:rPr>
          <w:sz w:val="28"/>
        </w:rPr>
      </w:pPr>
    </w:p>
    <w:p w:rsidR="00932CE3" w:rsidRDefault="00932CE3" w:rsidP="00467969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Предоставить в безвозмездное пользование Автономной некоммерческой организации «Редакционно-издательский комплекс «Наша жизнь» следующее недвижимое имущество:</w:t>
      </w:r>
    </w:p>
    <w:p w:rsidR="00932CE3" w:rsidRDefault="00932CE3" w:rsidP="00467969">
      <w:pPr>
        <w:tabs>
          <w:tab w:val="num" w:pos="720"/>
        </w:tabs>
        <w:ind w:firstLine="720"/>
        <w:jc w:val="both"/>
        <w:rPr>
          <w:sz w:val="28"/>
        </w:rPr>
      </w:pPr>
      <w:r>
        <w:rPr>
          <w:sz w:val="28"/>
        </w:rPr>
        <w:t>- здание редакционно-издательского комплекса общей площадью 613,7 кв.м., расположенное по адресу: Вологодская область, г. Бабаево, ул. Северная, д. 65;</w:t>
      </w:r>
    </w:p>
    <w:p w:rsidR="00932CE3" w:rsidRDefault="00932CE3" w:rsidP="00467969">
      <w:pPr>
        <w:tabs>
          <w:tab w:val="num" w:pos="720"/>
        </w:tabs>
        <w:ind w:firstLine="720"/>
        <w:jc w:val="both"/>
        <w:rPr>
          <w:sz w:val="28"/>
        </w:rPr>
      </w:pPr>
      <w:r>
        <w:rPr>
          <w:sz w:val="28"/>
        </w:rPr>
        <w:t>- здание редакционно-издательского комплекса, корпус 2, общей площадью 236,8 кв.м., расположенное по адресу: Вологодская область, г. Бабаево, ул. Северная, д. 66,</w:t>
      </w:r>
    </w:p>
    <w:p w:rsidR="00932CE3" w:rsidRPr="00C2665D" w:rsidRDefault="00932CE3" w:rsidP="00467969">
      <w:pPr>
        <w:tabs>
          <w:tab w:val="num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</w:rPr>
        <w:t>для размещения АНО «РИК «Наша жизнь», сроком с 01.02.2021 года по 31.12.2022 года</w:t>
      </w:r>
      <w:r w:rsidRPr="00C2665D">
        <w:rPr>
          <w:color w:val="000000"/>
          <w:sz w:val="28"/>
          <w:szCs w:val="28"/>
        </w:rPr>
        <w:t>.</w:t>
      </w:r>
    </w:p>
    <w:p w:rsidR="00932CE3" w:rsidRDefault="00932CE3" w:rsidP="00467969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Комитету по управлению имуществом администрации Бабаевского муниципального района заключить договор безвозмездного пользования с </w:t>
      </w:r>
      <w:bookmarkStart w:id="0" w:name="_GoBack"/>
      <w:bookmarkEnd w:id="0"/>
      <w:r w:rsidRPr="00467969">
        <w:rPr>
          <w:rFonts w:ascii="Times New Roman" w:hAnsi="Times New Roman" w:cs="Times New Roman"/>
          <w:sz w:val="28"/>
        </w:rPr>
        <w:t>АНО «РИК «Наша жизнь»</w:t>
      </w:r>
      <w:r>
        <w:rPr>
          <w:rFonts w:ascii="Times New Roman" w:hAnsi="Times New Roman" w:cs="Times New Roman"/>
          <w:sz w:val="28"/>
        </w:rPr>
        <w:t>.</w:t>
      </w:r>
    </w:p>
    <w:p w:rsidR="00932CE3" w:rsidRDefault="00932CE3" w:rsidP="00467969">
      <w:pPr>
        <w:jc w:val="both"/>
        <w:rPr>
          <w:sz w:val="28"/>
        </w:rPr>
      </w:pPr>
    </w:p>
    <w:p w:rsidR="00932CE3" w:rsidRDefault="00932CE3" w:rsidP="00467969">
      <w:pPr>
        <w:jc w:val="both"/>
        <w:rPr>
          <w:sz w:val="28"/>
        </w:rPr>
      </w:pPr>
    </w:p>
    <w:p w:rsidR="00932CE3" w:rsidRDefault="00932CE3" w:rsidP="00467969">
      <w:pPr>
        <w:jc w:val="both"/>
        <w:rPr>
          <w:sz w:val="28"/>
        </w:rPr>
      </w:pPr>
    </w:p>
    <w:p w:rsidR="00932CE3" w:rsidRDefault="00932CE3" w:rsidP="00467969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932CE3" w:rsidRPr="00467969" w:rsidRDefault="00932CE3" w:rsidP="00467969">
      <w:pPr>
        <w:jc w:val="both"/>
        <w:rPr>
          <w:sz w:val="28"/>
        </w:rPr>
      </w:pPr>
      <w:r>
        <w:rPr>
          <w:sz w:val="28"/>
        </w:rPr>
        <w:t>муниципального района                                                                 Ю.В. Парфенов</w:t>
      </w:r>
    </w:p>
    <w:sectPr w:rsidR="00932CE3" w:rsidRPr="00467969" w:rsidSect="00603C6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1BF"/>
    <w:rsid w:val="0013394F"/>
    <w:rsid w:val="00467969"/>
    <w:rsid w:val="00603C6D"/>
    <w:rsid w:val="007934EE"/>
    <w:rsid w:val="00932CE3"/>
    <w:rsid w:val="00AC6122"/>
    <w:rsid w:val="00C2656E"/>
    <w:rsid w:val="00C2665D"/>
    <w:rsid w:val="00D24822"/>
    <w:rsid w:val="00D66AF1"/>
    <w:rsid w:val="00D932FF"/>
    <w:rsid w:val="00ED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69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7969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67969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467969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67969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679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7969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679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17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245</Words>
  <Characters>1401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2021-01-29T10:51:00Z</cp:lastPrinted>
  <dcterms:created xsi:type="dcterms:W3CDTF">2021-01-18T10:28:00Z</dcterms:created>
  <dcterms:modified xsi:type="dcterms:W3CDTF">2021-01-29T10:51:00Z</dcterms:modified>
</cp:coreProperties>
</file>